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6461" w:rsidRDefault="00906461"/>
    <w:p w:rsidR="00B10ECF" w:rsidRDefault="00A66534">
      <w:pPr>
        <w:pBdr>
          <w:bottom w:val="single" w:sz="6" w:space="1" w:color="auto"/>
        </w:pBdr>
      </w:pPr>
      <w:r>
        <w:t>Usnesení</w:t>
      </w:r>
      <w:r w:rsidR="00B10ECF">
        <w:t xml:space="preserve"> z veřejného jednání Zastupitelstva Obce Polepy ze dne 18. 9. 2024, konané v kanceláři starosty obce na Obecním úřadě Polepy čp. 112, 411 47, od 15:30 hodin.</w:t>
      </w:r>
    </w:p>
    <w:p w:rsidR="00B10ECF" w:rsidRDefault="00B10ECF"/>
    <w:p w:rsidR="00B10ECF" w:rsidRDefault="00B10ECF">
      <w:r>
        <w:t xml:space="preserve">                                                               </w:t>
      </w:r>
      <w:r w:rsidR="00A66534">
        <w:t>Usnesení</w:t>
      </w:r>
      <w:r>
        <w:t xml:space="preserve"> č. 77 /2024</w:t>
      </w:r>
    </w:p>
    <w:p w:rsidR="00B10ECF" w:rsidRDefault="00B10ECF"/>
    <w:p w:rsidR="00B10ECF" w:rsidRDefault="00B10ECF">
      <w:r>
        <w:t>IČ: 00264202</w:t>
      </w:r>
    </w:p>
    <w:p w:rsidR="00B10ECF" w:rsidRDefault="00B10ECF">
      <w:r>
        <w:t>Čas zahájení: 15:30 hodin</w:t>
      </w:r>
    </w:p>
    <w:p w:rsidR="00B10ECF" w:rsidRDefault="00B10ECF">
      <w:r>
        <w:t xml:space="preserve">Přítomni: p. Z: Hodys, Z. Diničová, M. Prokůpková, J. Kára, J. </w:t>
      </w:r>
      <w:proofErr w:type="spellStart"/>
      <w:r>
        <w:t>Kendík</w:t>
      </w:r>
      <w:proofErr w:type="spellEnd"/>
      <w:r>
        <w:t>, Č. Malý DiS.</w:t>
      </w:r>
    </w:p>
    <w:p w:rsidR="00B10ECF" w:rsidRDefault="00B10ECF">
      <w:r>
        <w:t>Omluvena: p. A Tyrnerová</w:t>
      </w:r>
    </w:p>
    <w:p w:rsidR="00B10ECF" w:rsidRDefault="00B10ECF" w:rsidP="00B10ECF">
      <w:pPr>
        <w:pStyle w:val="Odstavecseseznamem"/>
        <w:numPr>
          <w:ilvl w:val="0"/>
          <w:numId w:val="1"/>
        </w:numPr>
      </w:pPr>
      <w:r>
        <w:t xml:space="preserve">ZO schválilo: Program jednání, zapisovatele p. Z. </w:t>
      </w:r>
      <w:proofErr w:type="spellStart"/>
      <w:r>
        <w:t>Diničovou</w:t>
      </w:r>
      <w:proofErr w:type="spellEnd"/>
      <w:r>
        <w:t>, ověřovatele zápisu p. J. Káru a p. Č. Malého DiS.</w:t>
      </w:r>
    </w:p>
    <w:p w:rsidR="00B10ECF" w:rsidRDefault="00B10ECF" w:rsidP="00B10ECF">
      <w:pPr>
        <w:pStyle w:val="Odstavecseseznamem"/>
      </w:pPr>
      <w:proofErr w:type="gramStart"/>
      <w:r>
        <w:t xml:space="preserve">Pro:   </w:t>
      </w:r>
      <w:proofErr w:type="gramEnd"/>
      <w:r>
        <w:t xml:space="preserve">   6       proti:      0      zdrželo se:       0</w:t>
      </w:r>
    </w:p>
    <w:p w:rsidR="00B10ECF" w:rsidRDefault="00B10ECF" w:rsidP="00B10ECF">
      <w:pPr>
        <w:pStyle w:val="Odstavecseseznamem"/>
        <w:numPr>
          <w:ilvl w:val="0"/>
          <w:numId w:val="1"/>
        </w:numPr>
      </w:pPr>
      <w:r>
        <w:t xml:space="preserve">Kontrola plnění usnesení: </w:t>
      </w:r>
      <w:r w:rsidR="00C81791">
        <w:t>Odkup části obecního pozemku p. č. 496/3 – proběhne další šetření ze strany obce.</w:t>
      </w:r>
    </w:p>
    <w:p w:rsidR="00DB2552" w:rsidRDefault="00DB2552" w:rsidP="00B10ECF">
      <w:pPr>
        <w:pStyle w:val="Odstavecseseznamem"/>
        <w:numPr>
          <w:ilvl w:val="0"/>
          <w:numId w:val="1"/>
        </w:numPr>
      </w:pPr>
      <w:r>
        <w:t xml:space="preserve">ZO schválilo: Smlouvu o budoucí smlouvě o zřízení věcného břemene a Dohodu o umístění stavby č. IV-12-4025809 </w:t>
      </w:r>
      <w:proofErr w:type="gramStart"/>
      <w:r>
        <w:t>( pozemky</w:t>
      </w:r>
      <w:proofErr w:type="gramEnd"/>
      <w:r>
        <w:t xml:space="preserve"> p. č. 643/3, 606/1 a 611/1 v k. </w:t>
      </w:r>
      <w:proofErr w:type="spellStart"/>
      <w:r>
        <w:t>ú.</w:t>
      </w:r>
      <w:proofErr w:type="spellEnd"/>
      <w:r>
        <w:t xml:space="preserve"> Hrušovany ). Uzavření smlouvy mezi Obcí </w:t>
      </w:r>
      <w:proofErr w:type="gramStart"/>
      <w:r>
        <w:t>Polepy  a</w:t>
      </w:r>
      <w:proofErr w:type="gramEnd"/>
      <w:r>
        <w:t xml:space="preserve">  ČEZ Distribuce, a. s. Děčín IV – Podmokly.</w:t>
      </w:r>
    </w:p>
    <w:p w:rsidR="00DB2552" w:rsidRDefault="00DB2552" w:rsidP="00DB2552">
      <w:pPr>
        <w:pStyle w:val="Odstavecseseznamem"/>
      </w:pPr>
      <w:proofErr w:type="gramStart"/>
      <w:r>
        <w:t xml:space="preserve">Pro:   </w:t>
      </w:r>
      <w:proofErr w:type="gramEnd"/>
      <w:r>
        <w:t xml:space="preserve">  6      proti:      0      zdrželo se:       0</w:t>
      </w:r>
    </w:p>
    <w:p w:rsidR="00DB2552" w:rsidRDefault="00DB2552" w:rsidP="00DB2552">
      <w:pPr>
        <w:pStyle w:val="Odstavecseseznamem"/>
        <w:numPr>
          <w:ilvl w:val="0"/>
          <w:numId w:val="1"/>
        </w:numPr>
      </w:pPr>
      <w:r>
        <w:t xml:space="preserve">ZO schválilo: Návrh kupní smlouvy č. 1008932438 mezi Obcí </w:t>
      </w:r>
      <w:proofErr w:type="gramStart"/>
      <w:r>
        <w:t>Polepy  a</w:t>
      </w:r>
      <w:proofErr w:type="gramEnd"/>
      <w:r>
        <w:t xml:space="preserve">  Státním pozemkovým úřadem ČR, Husinecká 1024/11a, Praha – Žižkov. Předmětem smlouvy je: Koupě pozemku v majetku SPÚ ČR do majetku Obce Polepy</w:t>
      </w:r>
      <w:r w:rsidR="00666369">
        <w:t xml:space="preserve"> </w:t>
      </w:r>
      <w:proofErr w:type="gramStart"/>
      <w:r w:rsidR="00666369">
        <w:t>( pozemek</w:t>
      </w:r>
      <w:proofErr w:type="gramEnd"/>
      <w:r w:rsidR="00666369">
        <w:t xml:space="preserve"> p. č. 3122 v k. </w:t>
      </w:r>
      <w:proofErr w:type="spellStart"/>
      <w:r w:rsidR="00666369">
        <w:t>ú.</w:t>
      </w:r>
      <w:proofErr w:type="spellEnd"/>
      <w:r w:rsidR="00666369">
        <w:t xml:space="preserve"> </w:t>
      </w:r>
      <w:proofErr w:type="spellStart"/>
      <w:r w:rsidR="00666369">
        <w:t>Encovany</w:t>
      </w:r>
      <w:proofErr w:type="spellEnd"/>
      <w:r w:rsidR="00666369">
        <w:t xml:space="preserve"> – ostatní plocha ), cena: 85 800,00 Kč.</w:t>
      </w:r>
    </w:p>
    <w:p w:rsidR="00666369" w:rsidRDefault="00666369" w:rsidP="00666369">
      <w:pPr>
        <w:pStyle w:val="Odstavecseseznamem"/>
      </w:pPr>
      <w:proofErr w:type="gramStart"/>
      <w:r>
        <w:t xml:space="preserve">Pro:   </w:t>
      </w:r>
      <w:proofErr w:type="gramEnd"/>
      <w:r>
        <w:t xml:space="preserve">   6      proti:      0      zdrželo se:      0</w:t>
      </w:r>
    </w:p>
    <w:p w:rsidR="00666369" w:rsidRDefault="00763492" w:rsidP="00666369">
      <w:pPr>
        <w:pStyle w:val="Odstavecseseznamem"/>
        <w:numPr>
          <w:ilvl w:val="0"/>
          <w:numId w:val="1"/>
        </w:numPr>
      </w:pPr>
      <w:r>
        <w:t>ZO schválilo: Cenovou nabídku na rekonstrukci Kaple sv. Apoštolů na návsi v obci Polepy. cenovou nabídku zpracovala Architektonická a projekční kancelář HUTÁR ARCH, Čechova 1095</w:t>
      </w:r>
      <w:r w:rsidR="0034500B">
        <w:t>/4 Předměstí, Litoměřice.</w:t>
      </w:r>
      <w:r>
        <w:t xml:space="preserve"> Cena celkem:</w:t>
      </w:r>
      <w:r w:rsidR="0034500B">
        <w:t xml:space="preserve"> 264 000,00 Kč / dokumentace včetně </w:t>
      </w:r>
      <w:proofErr w:type="gramStart"/>
      <w:r w:rsidR="0034500B">
        <w:t>DSP )</w:t>
      </w:r>
      <w:proofErr w:type="gramEnd"/>
      <w:r w:rsidR="0034500B">
        <w:t>.</w:t>
      </w:r>
    </w:p>
    <w:p w:rsidR="0034500B" w:rsidRDefault="0034500B" w:rsidP="0034500B">
      <w:pPr>
        <w:pStyle w:val="Odstavecseseznamem"/>
      </w:pPr>
      <w:proofErr w:type="gramStart"/>
      <w:r>
        <w:t xml:space="preserve">Pro:   </w:t>
      </w:r>
      <w:proofErr w:type="gramEnd"/>
      <w:r>
        <w:t xml:space="preserve">   6      proti:      0      zdrželo se:      0</w:t>
      </w:r>
    </w:p>
    <w:p w:rsidR="0034500B" w:rsidRDefault="0034500B" w:rsidP="0034500B">
      <w:pPr>
        <w:pStyle w:val="Odstavecseseznamem"/>
        <w:numPr>
          <w:ilvl w:val="0"/>
          <w:numId w:val="1"/>
        </w:numPr>
      </w:pPr>
      <w:r>
        <w:t>Informace p. starosty:</w:t>
      </w:r>
    </w:p>
    <w:p w:rsidR="0034500B" w:rsidRDefault="0034500B" w:rsidP="0034500B">
      <w:pPr>
        <w:pStyle w:val="Odstavecseseznamem"/>
      </w:pPr>
      <w:r>
        <w:t>p. starosta schválil ve své pravomoci Rozpočtové opatření č. 5/2024</w:t>
      </w:r>
    </w:p>
    <w:p w:rsidR="0034500B" w:rsidRDefault="0034500B" w:rsidP="0034500B">
      <w:r>
        <w:t xml:space="preserve">        7.  ZO schválilo: Rozpočtové opatření č. 6/2024.</w:t>
      </w:r>
    </w:p>
    <w:p w:rsidR="0034500B" w:rsidRDefault="0034500B" w:rsidP="0034500B">
      <w:r>
        <w:t xml:space="preserve">              </w:t>
      </w:r>
      <w:proofErr w:type="gramStart"/>
      <w:r>
        <w:t xml:space="preserve">Pro:   </w:t>
      </w:r>
      <w:proofErr w:type="gramEnd"/>
      <w:r>
        <w:t xml:space="preserve">     6       proti:     0       zdrželo se:      0</w:t>
      </w:r>
    </w:p>
    <w:p w:rsidR="00141433" w:rsidRDefault="00226416" w:rsidP="00226416">
      <w:pPr>
        <w:pStyle w:val="Odstavecseseznamem"/>
        <w:numPr>
          <w:ilvl w:val="0"/>
          <w:numId w:val="2"/>
        </w:numPr>
      </w:pPr>
      <w:r>
        <w:lastRenderedPageBreak/>
        <w:t>ZO schválilo: Návrh nového systému odpadového hospodářství Obce Polepy od měsíce leden 2025</w:t>
      </w:r>
      <w:r w:rsidR="003C015D">
        <w:t>.</w:t>
      </w:r>
    </w:p>
    <w:p w:rsidR="003C015D" w:rsidRDefault="003C015D" w:rsidP="003C015D">
      <w:pPr>
        <w:pStyle w:val="Odstavecseseznamem"/>
        <w:numPr>
          <w:ilvl w:val="0"/>
          <w:numId w:val="3"/>
        </w:numPr>
      </w:pPr>
      <w:r>
        <w:t>Obec Polepy zajistí čipy na požadovaný typ nádoby na komunální odpad</w:t>
      </w:r>
      <w:r w:rsidR="009730DC">
        <w:t>.</w:t>
      </w:r>
    </w:p>
    <w:p w:rsidR="003C015D" w:rsidRDefault="003C015D" w:rsidP="003C015D">
      <w:pPr>
        <w:pStyle w:val="Odstavecseseznamem"/>
        <w:numPr>
          <w:ilvl w:val="0"/>
          <w:numId w:val="3"/>
        </w:numPr>
      </w:pPr>
      <w:r>
        <w:t>Do všech domácností bude doručen podrobný informační leták v souvislosti s novým systémem odpadového hospodářství</w:t>
      </w:r>
      <w:r w:rsidR="009730DC">
        <w:t xml:space="preserve">, včetně možnosti odvozu separovaného odpadu </w:t>
      </w:r>
      <w:proofErr w:type="gramStart"/>
      <w:r w:rsidR="009730DC">
        <w:t>( dům</w:t>
      </w:r>
      <w:proofErr w:type="gramEnd"/>
      <w:r w:rsidR="009730DC">
        <w:t xml:space="preserve"> od domu – papír x plast, zmizí vytipovaná hnízda kontejnerů na plast, papír, zůstane kontejner na sklo, kov, bude připravena speciální nádoba na živočišné oleje v každé obci).</w:t>
      </w:r>
    </w:p>
    <w:p w:rsidR="009730DC" w:rsidRDefault="009730DC" w:rsidP="009730DC">
      <w:r>
        <w:t xml:space="preserve">                </w:t>
      </w:r>
      <w:proofErr w:type="gramStart"/>
      <w:r>
        <w:t xml:space="preserve">Pro:   </w:t>
      </w:r>
      <w:proofErr w:type="gramEnd"/>
      <w:r>
        <w:t xml:space="preserve">   6      proti:      0      zdrželo se:      0</w:t>
      </w:r>
    </w:p>
    <w:p w:rsidR="009730DC" w:rsidRDefault="00A464D4" w:rsidP="00E10EE2">
      <w:pPr>
        <w:pStyle w:val="Odstavecseseznamem"/>
      </w:pPr>
      <w:r>
        <w:t>Došlá pošta:</w:t>
      </w:r>
    </w:p>
    <w:p w:rsidR="00A464D4" w:rsidRDefault="00A464D4" w:rsidP="00A464D4">
      <w:pPr>
        <w:pStyle w:val="Odstavecseseznamem"/>
        <w:numPr>
          <w:ilvl w:val="0"/>
          <w:numId w:val="2"/>
        </w:numPr>
      </w:pPr>
      <w:r>
        <w:t xml:space="preserve">ZO schválilo: Návrh Kupní smlouvy se společností BCE s. r. o., se sídlem Mníšek pod Brdy, Pražská 1569, PSČ 252 10, IČ: 27069630. Předmět smlouvy: Dodávka 1 ks terénního vozidla </w:t>
      </w:r>
      <w:proofErr w:type="spellStart"/>
      <w:r>
        <w:t>SxS</w:t>
      </w:r>
      <w:proofErr w:type="spellEnd"/>
      <w:r>
        <w:t xml:space="preserve"> značky </w:t>
      </w:r>
      <w:proofErr w:type="spellStart"/>
      <w:r>
        <w:t>Can-Am</w:t>
      </w:r>
      <w:proofErr w:type="spellEnd"/>
      <w:r>
        <w:t xml:space="preserve">, model </w:t>
      </w:r>
      <w:proofErr w:type="spellStart"/>
      <w:r>
        <w:t>Traxter</w:t>
      </w:r>
      <w:proofErr w:type="spellEnd"/>
      <w:r>
        <w:t xml:space="preserve"> HD SPH. K podpisu Kupní smlouvy dojde za předpokladu, že budou doloženy všechny požadované podklady v rámci součinnosti vybraného dodavatele.</w:t>
      </w:r>
    </w:p>
    <w:p w:rsidR="00A464D4" w:rsidRDefault="00A464D4" w:rsidP="00A464D4">
      <w:pPr>
        <w:pStyle w:val="Odstavecseseznamem"/>
      </w:pPr>
      <w:proofErr w:type="gramStart"/>
      <w:r>
        <w:t xml:space="preserve">Pro:   </w:t>
      </w:r>
      <w:proofErr w:type="gramEnd"/>
      <w:r>
        <w:t xml:space="preserve">   6      proti:       0      zdrželo se:      0</w:t>
      </w:r>
    </w:p>
    <w:p w:rsidR="00A464D4" w:rsidRDefault="00A464D4" w:rsidP="00A464D4">
      <w:pPr>
        <w:pStyle w:val="Odstavecseseznamem"/>
      </w:pPr>
      <w:r>
        <w:t>Pan starosta informoval zastupitele o Výběrovém řízení mimo režim zákona číslo 134/2016 Sb., o zadávání veřejných zakázek</w:t>
      </w:r>
      <w:r w:rsidR="00E04227">
        <w:t xml:space="preserve"> v platném znění, provedené v souladu s Metodickým pokynem pro oblast zadávání zakázek pro programové období 2021-2027, verze: 1 </w:t>
      </w:r>
      <w:proofErr w:type="gramStart"/>
      <w:r w:rsidR="00E04227">
        <w:t>( dále</w:t>
      </w:r>
      <w:proofErr w:type="gramEnd"/>
      <w:r w:rsidR="00E04227">
        <w:t xml:space="preserve"> také metodický pokyn ). Způsob zadání: otevřená výzva. Dotace: 1 milion Kč.</w:t>
      </w:r>
    </w:p>
    <w:p w:rsidR="00E04227" w:rsidRDefault="00E04227" w:rsidP="00E04227">
      <w:pPr>
        <w:pStyle w:val="Odstavecseseznamem"/>
        <w:numPr>
          <w:ilvl w:val="0"/>
          <w:numId w:val="2"/>
        </w:numPr>
      </w:pPr>
      <w:r>
        <w:t xml:space="preserve">ZO schválilo: </w:t>
      </w:r>
    </w:p>
    <w:p w:rsidR="00E04227" w:rsidRDefault="00E04227" w:rsidP="00E04227">
      <w:pPr>
        <w:pStyle w:val="Odstavecseseznamem"/>
        <w:numPr>
          <w:ilvl w:val="0"/>
          <w:numId w:val="4"/>
        </w:numPr>
      </w:pPr>
      <w:r>
        <w:t xml:space="preserve">Dohodu o vrácení části dotace ve výši 135 386 Kč na provoz </w:t>
      </w:r>
      <w:proofErr w:type="gramStart"/>
      <w:r>
        <w:t>( jedná</w:t>
      </w:r>
      <w:proofErr w:type="gramEnd"/>
      <w:r>
        <w:t xml:space="preserve"> se o vrácené zálohy za energie</w:t>
      </w:r>
      <w:r w:rsidR="00F60B67">
        <w:t xml:space="preserve"> )</w:t>
      </w:r>
      <w:r>
        <w:t>.</w:t>
      </w:r>
      <w:r w:rsidR="00850250">
        <w:t xml:space="preserve"> Dohoda mezi zřizovatelem a Základní školou a Mateřskou školou Polepy, okres Litoměřice.</w:t>
      </w:r>
    </w:p>
    <w:p w:rsidR="00850250" w:rsidRDefault="00850250" w:rsidP="00E04227">
      <w:pPr>
        <w:pStyle w:val="Odstavecseseznamem"/>
        <w:numPr>
          <w:ilvl w:val="0"/>
          <w:numId w:val="4"/>
        </w:numPr>
      </w:pPr>
      <w:r>
        <w:t>Žádost o</w:t>
      </w:r>
      <w:r w:rsidR="00F60B67">
        <w:t xml:space="preserve"> jednorázové</w:t>
      </w:r>
      <w:r>
        <w:t xml:space="preserve"> ponížení dotace na provoz a o navýšení investičního fondu Základní školy a Mateřské školy Polepy, okres Litoměřice</w:t>
      </w:r>
      <w:r w:rsidR="00F60B67">
        <w:t xml:space="preserve"> </w:t>
      </w:r>
      <w:proofErr w:type="gramStart"/>
      <w:r w:rsidR="00F60B67">
        <w:t>( částka</w:t>
      </w:r>
      <w:proofErr w:type="gramEnd"/>
      <w:r w:rsidR="00F60B67">
        <w:t xml:space="preserve"> 215 380 Kč</w:t>
      </w:r>
      <w:r w:rsidR="00C9199F">
        <w:t xml:space="preserve"> byla použita na nákup dvou kusů interaktivních tabulí ).</w:t>
      </w:r>
    </w:p>
    <w:p w:rsidR="00C9199F" w:rsidRDefault="00C9199F" w:rsidP="00C9199F">
      <w:r>
        <w:t xml:space="preserve">                </w:t>
      </w:r>
      <w:proofErr w:type="gramStart"/>
      <w:r>
        <w:t xml:space="preserve">Pro:   </w:t>
      </w:r>
      <w:proofErr w:type="gramEnd"/>
      <w:r>
        <w:t xml:space="preserve">   6      proti:      0      zdrželo se:      0</w:t>
      </w:r>
    </w:p>
    <w:p w:rsidR="00C9199F" w:rsidRDefault="00C9199F" w:rsidP="00C9199F">
      <w:pPr>
        <w:pStyle w:val="Odstavecseseznamem"/>
        <w:numPr>
          <w:ilvl w:val="0"/>
          <w:numId w:val="2"/>
        </w:numPr>
      </w:pPr>
      <w:r>
        <w:t xml:space="preserve">ZO schválilo: Žádost o souhlas se stavbou, vyjádření k projektové dokumentaci a uzavření smlouvy o úpravě vzájemných práv a povinností </w:t>
      </w:r>
      <w:proofErr w:type="gramStart"/>
      <w:r>
        <w:t>souvisejících  s</w:t>
      </w:r>
      <w:proofErr w:type="gramEnd"/>
      <w:r>
        <w:t> rekonstrukcí vodního díla. Předmět stavby: výměna stávajícího ocelového potrubí vodního přivaděče ÚV Malešov – vodojem Zahořany z roku 1984. Záměr</w:t>
      </w:r>
      <w:proofErr w:type="gramStart"/>
      <w:r>
        <w:t>: ,</w:t>
      </w:r>
      <w:proofErr w:type="gramEnd"/>
      <w:r>
        <w:t xml:space="preserve">, LT 030 049 Hošťka, AŠ Malešov – Polepy, VPŠ Hrušovany – rekonstrukce přivaděče ,,. </w:t>
      </w:r>
      <w:r w:rsidR="005C17E1">
        <w:t xml:space="preserve">Obec </w:t>
      </w:r>
      <w:proofErr w:type="gramStart"/>
      <w:r w:rsidR="005C17E1">
        <w:t>Polepy  a</w:t>
      </w:r>
      <w:proofErr w:type="gramEnd"/>
      <w:r w:rsidR="005C17E1">
        <w:t xml:space="preserve">  Severočeská vodárenská společnost a. s., </w:t>
      </w:r>
      <w:proofErr w:type="spellStart"/>
      <w:r w:rsidR="005C17E1">
        <w:t>Přítkovská</w:t>
      </w:r>
      <w:proofErr w:type="spellEnd"/>
      <w:r w:rsidR="005C17E1">
        <w:t xml:space="preserve"> 1689, Teplice.</w:t>
      </w:r>
    </w:p>
    <w:p w:rsidR="005C17E1" w:rsidRDefault="005C17E1" w:rsidP="005C17E1">
      <w:pPr>
        <w:pStyle w:val="Odstavecseseznamem"/>
      </w:pPr>
      <w:proofErr w:type="gramStart"/>
      <w:r>
        <w:t xml:space="preserve">Pro:   </w:t>
      </w:r>
      <w:proofErr w:type="gramEnd"/>
      <w:r>
        <w:t xml:space="preserve">   6      proti:      0      zdrželo se:      0</w:t>
      </w:r>
    </w:p>
    <w:p w:rsidR="001560B4" w:rsidRDefault="001560B4" w:rsidP="001560B4">
      <w:pPr>
        <w:pStyle w:val="Odstavecseseznamem"/>
        <w:numPr>
          <w:ilvl w:val="0"/>
          <w:numId w:val="2"/>
        </w:numPr>
      </w:pPr>
      <w:r>
        <w:t>Informace p. starosty:</w:t>
      </w:r>
    </w:p>
    <w:p w:rsidR="001560B4" w:rsidRDefault="001560B4" w:rsidP="001560B4">
      <w:pPr>
        <w:pStyle w:val="Odstavecseseznamem"/>
        <w:numPr>
          <w:ilvl w:val="0"/>
          <w:numId w:val="3"/>
        </w:numPr>
      </w:pPr>
      <w:r>
        <w:t xml:space="preserve">Klub FC Libínky 1948, oznámil </w:t>
      </w:r>
      <w:proofErr w:type="spellStart"/>
      <w:r>
        <w:t>prozatimní</w:t>
      </w:r>
      <w:proofErr w:type="spellEnd"/>
      <w:r>
        <w:t xml:space="preserve"> pozastavení činnosti z důvodu nedostatku hráčů</w:t>
      </w:r>
    </w:p>
    <w:p w:rsidR="001560B4" w:rsidRDefault="001560B4" w:rsidP="001560B4">
      <w:pPr>
        <w:pStyle w:val="Odstavecseseznamem"/>
        <w:numPr>
          <w:ilvl w:val="0"/>
          <w:numId w:val="2"/>
        </w:numPr>
      </w:pPr>
      <w:r>
        <w:lastRenderedPageBreak/>
        <w:t xml:space="preserve">ZO schválilo: Žádost o finanční příspěvek na sportovní činnost pro FK </w:t>
      </w:r>
      <w:proofErr w:type="spellStart"/>
      <w:r>
        <w:t>Schoeller</w:t>
      </w:r>
      <w:proofErr w:type="spellEnd"/>
      <w:r>
        <w:t xml:space="preserve"> Křešice z. s., </w:t>
      </w:r>
      <w:proofErr w:type="spellStart"/>
      <w:r>
        <w:t>fin</w:t>
      </w:r>
      <w:proofErr w:type="spellEnd"/>
      <w:r>
        <w:t>. příspěvek je žádán pro 18 členů</w:t>
      </w:r>
      <w:r w:rsidR="0057297E">
        <w:t xml:space="preserve"> zmíněného klubu z </w:t>
      </w:r>
      <w:proofErr w:type="spellStart"/>
      <w:r w:rsidR="0057297E">
        <w:t>polepska</w:t>
      </w:r>
      <w:proofErr w:type="spellEnd"/>
      <w:r w:rsidR="0057297E">
        <w:t xml:space="preserve">. Byla schválena </w:t>
      </w:r>
      <w:proofErr w:type="spellStart"/>
      <w:r w:rsidR="0057297E">
        <w:t>fin</w:t>
      </w:r>
      <w:proofErr w:type="spellEnd"/>
      <w:r w:rsidR="0057297E">
        <w:t xml:space="preserve">. podpora v hodnotě 2 000 Kč na osobu. </w:t>
      </w:r>
      <w:proofErr w:type="spellStart"/>
      <w:r w:rsidR="0057297E">
        <w:t>Drezy</w:t>
      </w:r>
      <w:proofErr w:type="spellEnd"/>
      <w:r w:rsidR="0057297E">
        <w:t xml:space="preserve"> hráč</w:t>
      </w:r>
      <w:r w:rsidR="00483ED4">
        <w:t>ů budou označeny logem obce Polepy.</w:t>
      </w:r>
    </w:p>
    <w:p w:rsidR="0057297E" w:rsidRDefault="0057297E" w:rsidP="0057297E">
      <w:pPr>
        <w:pStyle w:val="Odstavecseseznamem"/>
      </w:pPr>
      <w:proofErr w:type="gramStart"/>
      <w:r>
        <w:t xml:space="preserve">Pro:   </w:t>
      </w:r>
      <w:proofErr w:type="gramEnd"/>
      <w:r>
        <w:t xml:space="preserve">   6      proti:      0      zdrželo se:       0</w:t>
      </w:r>
    </w:p>
    <w:p w:rsidR="00483ED4" w:rsidRDefault="00483ED4" w:rsidP="00483ED4">
      <w:pPr>
        <w:pStyle w:val="Odstavecseseznamem"/>
        <w:numPr>
          <w:ilvl w:val="0"/>
          <w:numId w:val="2"/>
        </w:numPr>
      </w:pPr>
      <w:r>
        <w:t>ZO schválilo: Finanční dar obce Polepy v hodnotě 250 000 Kč na povodně ( září  r.2024 ). Finanční dar bude zaslán do konkrétně vytipované části povodňového území.</w:t>
      </w:r>
    </w:p>
    <w:p w:rsidR="00483ED4" w:rsidRDefault="00483ED4" w:rsidP="00483ED4">
      <w:pPr>
        <w:pStyle w:val="Odstavecseseznamem"/>
      </w:pPr>
      <w:proofErr w:type="gramStart"/>
      <w:r>
        <w:t xml:space="preserve">Pro:   </w:t>
      </w:r>
      <w:proofErr w:type="gramEnd"/>
      <w:r>
        <w:t xml:space="preserve">  6      proti:      0       zdrželo se:       0</w:t>
      </w:r>
    </w:p>
    <w:p w:rsidR="00396F18" w:rsidRDefault="00396F18" w:rsidP="00396F18">
      <w:pPr>
        <w:pStyle w:val="Odstavecseseznamem"/>
        <w:numPr>
          <w:ilvl w:val="0"/>
          <w:numId w:val="2"/>
        </w:numPr>
      </w:pPr>
      <w:r>
        <w:t>Diskuze:</w:t>
      </w:r>
    </w:p>
    <w:p w:rsidR="00396F18" w:rsidRDefault="00396F18" w:rsidP="00396F18">
      <w:pPr>
        <w:pStyle w:val="Odstavecseseznamem"/>
        <w:numPr>
          <w:ilvl w:val="0"/>
          <w:numId w:val="3"/>
        </w:numPr>
      </w:pPr>
      <w:r>
        <w:t xml:space="preserve">Informace o předání stavby: Rekonstrukce malé vodní nádrže – </w:t>
      </w:r>
      <w:proofErr w:type="spellStart"/>
      <w:r>
        <w:t>Encovany</w:t>
      </w:r>
      <w:proofErr w:type="spellEnd"/>
    </w:p>
    <w:p w:rsidR="00396F18" w:rsidRDefault="00396F18" w:rsidP="00396F18">
      <w:pPr>
        <w:pStyle w:val="Odstavecseseznamem"/>
        <w:numPr>
          <w:ilvl w:val="0"/>
          <w:numId w:val="3"/>
        </w:numPr>
      </w:pPr>
      <w:r>
        <w:t>Informace o předání stavby: Obnova pomníku obětem 1. světové války – Polepy</w:t>
      </w:r>
    </w:p>
    <w:p w:rsidR="00396F18" w:rsidRDefault="00396F18" w:rsidP="00396F18">
      <w:pPr>
        <w:pStyle w:val="Odstavecseseznamem"/>
        <w:numPr>
          <w:ilvl w:val="0"/>
          <w:numId w:val="3"/>
        </w:numPr>
      </w:pPr>
      <w:r>
        <w:t>Informace k akci: Chodník k nádraží – směr od Stavebnin Jirásek</w:t>
      </w:r>
    </w:p>
    <w:p w:rsidR="00396F18" w:rsidRDefault="00396F18" w:rsidP="00396F18">
      <w:pPr>
        <w:pStyle w:val="Odstavecseseznamem"/>
        <w:numPr>
          <w:ilvl w:val="0"/>
          <w:numId w:val="3"/>
        </w:numPr>
      </w:pPr>
      <w:r>
        <w:t>Vybudování přechodu U Filipa</w:t>
      </w:r>
    </w:p>
    <w:p w:rsidR="00396F18" w:rsidRDefault="00396F18" w:rsidP="00396F18">
      <w:pPr>
        <w:pStyle w:val="Odstavecseseznamem"/>
        <w:numPr>
          <w:ilvl w:val="0"/>
          <w:numId w:val="3"/>
        </w:numPr>
      </w:pPr>
      <w:r>
        <w:t>Vybudování pěší cesty z Obce Polepy do Obce Hrušovany</w:t>
      </w:r>
    </w:p>
    <w:p w:rsidR="00396F18" w:rsidRDefault="00396F18" w:rsidP="00396F18">
      <w:pPr>
        <w:pStyle w:val="Odstavecseseznamem"/>
        <w:numPr>
          <w:ilvl w:val="0"/>
          <w:numId w:val="3"/>
        </w:numPr>
      </w:pPr>
      <w:r>
        <w:t>Návrh na referendum – návrhy pojmenování ulic v Obci Polepy</w:t>
      </w:r>
    </w:p>
    <w:p w:rsidR="00396F18" w:rsidRDefault="00396F18" w:rsidP="00396F18">
      <w:pPr>
        <w:pStyle w:val="Odstavecseseznamem"/>
        <w:numPr>
          <w:ilvl w:val="0"/>
          <w:numId w:val="3"/>
        </w:numPr>
      </w:pPr>
      <w:r>
        <w:t>Do dalšího jednání připravit možné řešení parkujících vozů na obecní zeleni – pozemcích</w:t>
      </w:r>
    </w:p>
    <w:p w:rsidR="00396F18" w:rsidRDefault="00396F18" w:rsidP="00396F18">
      <w:pPr>
        <w:pStyle w:val="Odstavecseseznamem"/>
        <w:numPr>
          <w:ilvl w:val="0"/>
          <w:numId w:val="3"/>
        </w:numPr>
      </w:pPr>
      <w:proofErr w:type="gramStart"/>
      <w:r>
        <w:t>Řešit  ,</w:t>
      </w:r>
      <w:proofErr w:type="gramEnd"/>
      <w:r>
        <w:t>, nepořádek ,, v okolí a uvnitř dvora některých vytipovaných RD – písemná výzva k nápravě</w:t>
      </w:r>
    </w:p>
    <w:p w:rsidR="00396F18" w:rsidRDefault="00396F18" w:rsidP="00396F18">
      <w:pPr>
        <w:pStyle w:val="Odstavecseseznamem"/>
        <w:numPr>
          <w:ilvl w:val="0"/>
          <w:numId w:val="3"/>
        </w:numPr>
      </w:pPr>
      <w:r>
        <w:t xml:space="preserve">Řešení fotbalového hřiště v Obci Polepy – další </w:t>
      </w:r>
      <w:proofErr w:type="gramStart"/>
      <w:r>
        <w:t>vývoj</w:t>
      </w:r>
      <w:r w:rsidR="005F0139">
        <w:t xml:space="preserve"> ?</w:t>
      </w:r>
      <w:proofErr w:type="gramEnd"/>
      <w:r w:rsidR="005F0139">
        <w:t xml:space="preserve"> </w:t>
      </w:r>
      <w:proofErr w:type="gramStart"/>
      <w:r w:rsidR="005F0139">
        <w:t>( využití</w:t>
      </w:r>
      <w:proofErr w:type="gramEnd"/>
      <w:r w:rsidR="005F0139">
        <w:t xml:space="preserve"> dotačních titulů )</w:t>
      </w:r>
    </w:p>
    <w:p w:rsidR="005F0139" w:rsidRDefault="005F0139" w:rsidP="00396F18">
      <w:pPr>
        <w:pStyle w:val="Odstavecseseznamem"/>
        <w:numPr>
          <w:ilvl w:val="0"/>
          <w:numId w:val="3"/>
        </w:numPr>
      </w:pPr>
      <w:r>
        <w:t>Využití dešťové vody v areálu ZŠ a MŠ Polepy</w:t>
      </w:r>
    </w:p>
    <w:p w:rsidR="005F0139" w:rsidRDefault="005F0139" w:rsidP="00396F18">
      <w:pPr>
        <w:pStyle w:val="Odstavecseseznamem"/>
        <w:numPr>
          <w:ilvl w:val="0"/>
          <w:numId w:val="3"/>
        </w:numPr>
      </w:pPr>
      <w:r>
        <w:t xml:space="preserve">Možné využití autobusu JSDH pro žáky ZŠ a MŠ </w:t>
      </w:r>
      <w:proofErr w:type="gramStart"/>
      <w:r>
        <w:t>( doprava</w:t>
      </w:r>
      <w:proofErr w:type="gramEnd"/>
      <w:r>
        <w:t xml:space="preserve"> na plavecký výcvik a další, řešení pojištění atd.)</w:t>
      </w:r>
    </w:p>
    <w:p w:rsidR="005F0139" w:rsidRDefault="005F0139" w:rsidP="00396F18">
      <w:pPr>
        <w:pStyle w:val="Odstavecseseznamem"/>
        <w:numPr>
          <w:ilvl w:val="0"/>
          <w:numId w:val="3"/>
        </w:numPr>
      </w:pPr>
      <w:r>
        <w:t xml:space="preserve">Paní Mgr. K. Salavová přednesla nové informace o dění v základní škole v době </w:t>
      </w:r>
      <w:proofErr w:type="gramStart"/>
      <w:r>
        <w:t>prázdnin</w:t>
      </w:r>
      <w:proofErr w:type="gramEnd"/>
      <w:r>
        <w:t xml:space="preserve"> tj. nové učebny, linolea, výmalba atd. – viz Polepský Zpravodaj</w:t>
      </w:r>
    </w:p>
    <w:p w:rsidR="005F0139" w:rsidRDefault="005F0139" w:rsidP="005F0139">
      <w:pPr>
        <w:pStyle w:val="Odstavecseseznamem"/>
        <w:numPr>
          <w:ilvl w:val="0"/>
          <w:numId w:val="2"/>
        </w:numPr>
      </w:pPr>
      <w:r>
        <w:t>Závěr, ukončení jednání.</w:t>
      </w:r>
    </w:p>
    <w:p w:rsidR="005F0139" w:rsidRDefault="005F0139" w:rsidP="005F0139">
      <w:pPr>
        <w:pStyle w:val="Odstavecseseznamem"/>
      </w:pPr>
    </w:p>
    <w:p w:rsidR="005F0139" w:rsidRDefault="005F0139" w:rsidP="005F0139">
      <w:pPr>
        <w:pStyle w:val="Odstavecseseznamem"/>
      </w:pPr>
    </w:p>
    <w:p w:rsidR="005F0139" w:rsidRDefault="005F0139" w:rsidP="005F0139">
      <w:pPr>
        <w:pStyle w:val="Odstavecseseznamem"/>
      </w:pPr>
      <w:r>
        <w:t>Čas ukončení: 16:45 hodin</w:t>
      </w:r>
    </w:p>
    <w:p w:rsidR="005F0139" w:rsidRDefault="005F0139" w:rsidP="005F0139">
      <w:pPr>
        <w:pStyle w:val="Odstavecseseznamem"/>
      </w:pPr>
    </w:p>
    <w:p w:rsidR="005F0139" w:rsidRDefault="005F0139" w:rsidP="005F0139">
      <w:pPr>
        <w:pStyle w:val="Odstavecseseznamem"/>
      </w:pPr>
      <w:r>
        <w:t>p. starosta: Zbyněk Hodys</w:t>
      </w:r>
    </w:p>
    <w:p w:rsidR="005F0139" w:rsidRDefault="005F0139" w:rsidP="005F0139">
      <w:pPr>
        <w:pStyle w:val="Odstavecseseznamem"/>
      </w:pPr>
      <w:r>
        <w:t>Ověřovatelé zápisu: p. Josef Kára, p. Čestmír Malý DiS.</w:t>
      </w:r>
    </w:p>
    <w:p w:rsidR="005F0139" w:rsidRDefault="005F0139" w:rsidP="005F0139">
      <w:pPr>
        <w:pStyle w:val="Odstavecseseznamem"/>
      </w:pPr>
    </w:p>
    <w:p w:rsidR="005F0139" w:rsidRDefault="005F0139" w:rsidP="005F0139">
      <w:pPr>
        <w:pStyle w:val="Odstavecseseznamem"/>
      </w:pPr>
      <w:r>
        <w:t>Zapisovatel: p. Zdeňka Diničová</w:t>
      </w:r>
    </w:p>
    <w:p w:rsidR="005F0139" w:rsidRDefault="005F0139" w:rsidP="005F0139">
      <w:pPr>
        <w:pStyle w:val="Odstavecseseznamem"/>
      </w:pPr>
    </w:p>
    <w:p w:rsidR="005F0139" w:rsidRDefault="005F0139" w:rsidP="005F0139">
      <w:pPr>
        <w:pStyle w:val="Odstavecseseznamem"/>
      </w:pPr>
    </w:p>
    <w:p w:rsidR="005F0139" w:rsidRDefault="005F0139" w:rsidP="005F0139">
      <w:pPr>
        <w:pStyle w:val="Odstavecseseznamem"/>
      </w:pPr>
    </w:p>
    <w:p w:rsidR="005F0139" w:rsidRDefault="005F0139" w:rsidP="005F0139">
      <w:pPr>
        <w:pStyle w:val="Odstavecseseznamem"/>
      </w:pPr>
      <w:r>
        <w:t>V Polepech dne: 24. 9. 2024</w:t>
      </w:r>
    </w:p>
    <w:p w:rsidR="00396F18" w:rsidRDefault="00396F18" w:rsidP="00396F18">
      <w:pPr>
        <w:pStyle w:val="Odstavecseseznamem"/>
        <w:ind w:left="1080"/>
      </w:pPr>
    </w:p>
    <w:p w:rsidR="001560B4" w:rsidRDefault="001560B4" w:rsidP="001560B4"/>
    <w:sectPr w:rsidR="001560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519A7" w:rsidRDefault="000519A7" w:rsidP="00141433">
      <w:pPr>
        <w:spacing w:after="0" w:line="240" w:lineRule="auto"/>
      </w:pPr>
      <w:r>
        <w:separator/>
      </w:r>
    </w:p>
  </w:endnote>
  <w:endnote w:type="continuationSeparator" w:id="0">
    <w:p w:rsidR="000519A7" w:rsidRDefault="000519A7" w:rsidP="00141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41433" w:rsidRPr="00843879" w:rsidRDefault="00AB1CFB" w:rsidP="00843879">
    <w:pPr>
      <w:pStyle w:val="Zpat"/>
      <w:ind w:firstLine="143"/>
      <w:jc w:val="center"/>
      <w:rPr>
        <w:color w:val="25441C"/>
      </w:rPr>
    </w:pPr>
    <w:r>
      <w:rPr>
        <w:rFonts w:cstheme="minorHAnsi"/>
        <w:color w:val="25441C"/>
      </w:rPr>
      <w:br/>
    </w:r>
    <w:r w:rsidR="00843879" w:rsidRPr="00843879">
      <w:rPr>
        <w:rFonts w:cstheme="minorHAnsi"/>
        <w:color w:val="25441C"/>
      </w:rPr>
      <w:t>•</w:t>
    </w:r>
    <w:r w:rsidR="00141433" w:rsidRPr="00843879">
      <w:rPr>
        <w:noProof/>
        <w:color w:val="25441C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897832" wp14:editId="6AD4D57A">
              <wp:simplePos x="0" y="0"/>
              <wp:positionH relativeFrom="column">
                <wp:posOffset>-423545</wp:posOffset>
              </wp:positionH>
              <wp:positionV relativeFrom="paragraph">
                <wp:posOffset>-34290</wp:posOffset>
              </wp:positionV>
              <wp:extent cx="6534150" cy="0"/>
              <wp:effectExtent l="0" t="0" r="19050" b="1905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ln>
                        <a:solidFill>
                          <a:srgbClr val="2544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82D9FB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5pt,-2.7pt" to="481.15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" strokecolor="#25441c"/>
          </w:pict>
        </mc:Fallback>
      </mc:AlternateContent>
    </w:r>
    <w:r w:rsidR="00843879">
      <w:rPr>
        <w:rFonts w:cstheme="minorHAnsi"/>
        <w:color w:val="25441C"/>
      </w:rPr>
      <w:t xml:space="preserve"> </w:t>
    </w:r>
    <w:r w:rsidR="00335027" w:rsidRPr="00843879">
      <w:rPr>
        <w:color w:val="25441C"/>
      </w:rPr>
      <w:t xml:space="preserve">Obecní úřad Polepy </w:t>
    </w:r>
    <w:r w:rsidR="00335027" w:rsidRPr="00843879">
      <w:rPr>
        <w:rFonts w:cstheme="minorHAnsi"/>
        <w:color w:val="25441C"/>
      </w:rPr>
      <w:t>•</w:t>
    </w:r>
    <w:r w:rsidR="00335027" w:rsidRPr="00843879">
      <w:rPr>
        <w:color w:val="25441C"/>
      </w:rPr>
      <w:t xml:space="preserve"> Polepy 112 </w:t>
    </w:r>
    <w:r w:rsidR="00335027" w:rsidRPr="00843879">
      <w:rPr>
        <w:rFonts w:cstheme="minorHAnsi"/>
        <w:color w:val="25441C"/>
      </w:rPr>
      <w:t>•</w:t>
    </w:r>
    <w:r w:rsidR="00335027" w:rsidRPr="00843879">
      <w:rPr>
        <w:color w:val="25441C"/>
      </w:rPr>
      <w:t xml:space="preserve"> 411 47 Polepy </w:t>
    </w:r>
    <w:r w:rsidR="00335027" w:rsidRPr="00843879">
      <w:rPr>
        <w:rFonts w:cstheme="minorHAnsi"/>
        <w:color w:val="25441C"/>
      </w:rPr>
      <w:t xml:space="preserve">• IČ: 00264202 • </w:t>
    </w:r>
    <w:r w:rsidRPr="00843879">
      <w:rPr>
        <w:rFonts w:cstheme="minorHAnsi"/>
        <w:color w:val="25441C"/>
      </w:rPr>
      <w:t>tel.: +420 416 738</w:t>
    </w:r>
    <w:r>
      <w:rPr>
        <w:rFonts w:cstheme="minorHAnsi"/>
        <w:color w:val="25441C"/>
      </w:rPr>
      <w:t> </w:t>
    </w:r>
    <w:r w:rsidRPr="00843879">
      <w:rPr>
        <w:rFonts w:cstheme="minorHAnsi"/>
        <w:color w:val="25441C"/>
      </w:rPr>
      <w:t>748</w:t>
    </w:r>
    <w:r>
      <w:rPr>
        <w:rFonts w:cstheme="minorHAnsi"/>
        <w:color w:val="25441C"/>
      </w:rPr>
      <w:t xml:space="preserve"> </w:t>
    </w:r>
    <w:r w:rsidRPr="00843879">
      <w:rPr>
        <w:rFonts w:cstheme="minorHAnsi"/>
        <w:color w:val="25441C"/>
      </w:rPr>
      <w:t>•</w:t>
    </w:r>
    <w:r w:rsidR="00335027" w:rsidRPr="00843879">
      <w:rPr>
        <w:rFonts w:cstheme="minorHAnsi"/>
        <w:color w:val="25441C"/>
      </w:rPr>
      <w:br/>
    </w:r>
    <w:r w:rsidRPr="00843879">
      <w:rPr>
        <w:rFonts w:cstheme="minorHAnsi"/>
        <w:color w:val="25441C"/>
      </w:rPr>
      <w:t>•</w:t>
    </w:r>
    <w:r>
      <w:rPr>
        <w:rFonts w:cstheme="minorHAnsi"/>
        <w:color w:val="25441C"/>
      </w:rPr>
      <w:t xml:space="preserve"> </w:t>
    </w:r>
    <w:r w:rsidRPr="00AB1CFB">
      <w:rPr>
        <w:rFonts w:cstheme="minorHAnsi"/>
        <w:color w:val="25441C"/>
      </w:rPr>
      <w:t>www.obec-polepy.cz</w:t>
    </w:r>
    <w:r>
      <w:rPr>
        <w:rFonts w:cstheme="minorHAnsi"/>
        <w:color w:val="25441C"/>
      </w:rPr>
      <w:t xml:space="preserve"> </w:t>
    </w:r>
    <w:r w:rsidRPr="00843879">
      <w:rPr>
        <w:rFonts w:cstheme="minorHAnsi"/>
        <w:color w:val="25441C"/>
      </w:rPr>
      <w:t xml:space="preserve">• e-mail: </w:t>
    </w:r>
    <w:r w:rsidRPr="00AB1CFB">
      <w:rPr>
        <w:rFonts w:cstheme="minorHAnsi"/>
        <w:color w:val="25441C"/>
      </w:rPr>
      <w:t>ou@obec-polepy.cz</w:t>
    </w:r>
    <w:r>
      <w:rPr>
        <w:rFonts w:cstheme="minorHAnsi"/>
        <w:color w:val="25441C"/>
      </w:rPr>
      <w:t xml:space="preserve"> </w:t>
    </w:r>
    <w:r w:rsidRPr="00843879">
      <w:rPr>
        <w:rFonts w:cstheme="minorHAnsi"/>
        <w:color w:val="25441C"/>
      </w:rPr>
      <w:t>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519A7" w:rsidRDefault="000519A7" w:rsidP="00141433">
      <w:pPr>
        <w:spacing w:after="0" w:line="240" w:lineRule="auto"/>
      </w:pPr>
      <w:r>
        <w:separator/>
      </w:r>
    </w:p>
  </w:footnote>
  <w:footnote w:type="continuationSeparator" w:id="0">
    <w:p w:rsidR="000519A7" w:rsidRDefault="000519A7" w:rsidP="00141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41433" w:rsidRDefault="00843879" w:rsidP="00843879">
    <w:pPr>
      <w:pStyle w:val="Zhlav"/>
      <w:ind w:right="-284" w:hanging="426"/>
      <w:jc w:val="center"/>
    </w:pPr>
    <w:r>
      <w:rPr>
        <w:noProof/>
        <w:lang w:eastAsia="cs-CZ"/>
      </w:rPr>
      <w:drawing>
        <wp:inline distT="0" distB="0" distL="0" distR="0" wp14:anchorId="6563DAD8" wp14:editId="42CF8761">
          <wp:extent cx="1407789" cy="1352550"/>
          <wp:effectExtent l="0" t="0" r="254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lepy_mal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0120" cy="1354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158ED"/>
    <w:multiLevelType w:val="hybridMultilevel"/>
    <w:tmpl w:val="D6228744"/>
    <w:lvl w:ilvl="0" w:tplc="22E2B9E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B370A7"/>
    <w:multiLevelType w:val="hybridMultilevel"/>
    <w:tmpl w:val="D8060FA4"/>
    <w:lvl w:ilvl="0" w:tplc="67FCCF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7B69CC"/>
    <w:multiLevelType w:val="hybridMultilevel"/>
    <w:tmpl w:val="425C217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80200"/>
    <w:multiLevelType w:val="hybridMultilevel"/>
    <w:tmpl w:val="84ECED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073010">
    <w:abstractNumId w:val="3"/>
  </w:num>
  <w:num w:numId="2" w16cid:durableId="472407580">
    <w:abstractNumId w:val="2"/>
  </w:num>
  <w:num w:numId="3" w16cid:durableId="440421054">
    <w:abstractNumId w:val="0"/>
  </w:num>
  <w:num w:numId="4" w16cid:durableId="423695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CF"/>
    <w:rsid w:val="00013EDD"/>
    <w:rsid w:val="000519A7"/>
    <w:rsid w:val="000E0496"/>
    <w:rsid w:val="00141433"/>
    <w:rsid w:val="001560B4"/>
    <w:rsid w:val="00220EFE"/>
    <w:rsid w:val="00226416"/>
    <w:rsid w:val="00275861"/>
    <w:rsid w:val="00335027"/>
    <w:rsid w:val="0034500B"/>
    <w:rsid w:val="00352487"/>
    <w:rsid w:val="003830DA"/>
    <w:rsid w:val="00396F18"/>
    <w:rsid w:val="003C015D"/>
    <w:rsid w:val="003D355B"/>
    <w:rsid w:val="003F2C2B"/>
    <w:rsid w:val="00483ED4"/>
    <w:rsid w:val="004F67F5"/>
    <w:rsid w:val="0057297E"/>
    <w:rsid w:val="005C17E1"/>
    <w:rsid w:val="005C287E"/>
    <w:rsid w:val="005F0139"/>
    <w:rsid w:val="00666369"/>
    <w:rsid w:val="00733D25"/>
    <w:rsid w:val="00763492"/>
    <w:rsid w:val="00843879"/>
    <w:rsid w:val="00850250"/>
    <w:rsid w:val="008832BA"/>
    <w:rsid w:val="00906461"/>
    <w:rsid w:val="00952175"/>
    <w:rsid w:val="009730DC"/>
    <w:rsid w:val="009C70BE"/>
    <w:rsid w:val="00A015D3"/>
    <w:rsid w:val="00A464D4"/>
    <w:rsid w:val="00A66534"/>
    <w:rsid w:val="00A822D3"/>
    <w:rsid w:val="00AB1CFB"/>
    <w:rsid w:val="00B10ECF"/>
    <w:rsid w:val="00B80563"/>
    <w:rsid w:val="00BB2B61"/>
    <w:rsid w:val="00C43DEA"/>
    <w:rsid w:val="00C81791"/>
    <w:rsid w:val="00C9199F"/>
    <w:rsid w:val="00C95F5C"/>
    <w:rsid w:val="00DB1600"/>
    <w:rsid w:val="00DB2552"/>
    <w:rsid w:val="00E04227"/>
    <w:rsid w:val="00E10EE2"/>
    <w:rsid w:val="00E1562E"/>
    <w:rsid w:val="00E536C2"/>
    <w:rsid w:val="00F17C18"/>
    <w:rsid w:val="00F6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72223"/>
  <w15:docId w15:val="{934D3265-1410-43E6-88BE-D99B0476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1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4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1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1433"/>
  </w:style>
  <w:style w:type="paragraph" w:styleId="Zpat">
    <w:name w:val="footer"/>
    <w:basedOn w:val="Normln"/>
    <w:link w:val="ZpatChar"/>
    <w:uiPriority w:val="99"/>
    <w:unhideWhenUsed/>
    <w:rsid w:val="00141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1433"/>
  </w:style>
  <w:style w:type="character" w:styleId="Hypertextovodkaz">
    <w:name w:val="Hyperlink"/>
    <w:basedOn w:val="Standardnpsmoodstavce"/>
    <w:uiPriority w:val="99"/>
    <w:unhideWhenUsed/>
    <w:rsid w:val="0033502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10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denka2\Desktop\hlav_papi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ADE08-5851-44DE-9F75-056890AB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hlav_papir</Template>
  <TotalTime>2</TotalTime>
  <Pages>3</Pages>
  <Words>867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Zdenka2</dc:creator>
  <cp:lastModifiedBy>Zdenka2</cp:lastModifiedBy>
  <cp:revision>2</cp:revision>
  <cp:lastPrinted>2024-09-24T08:52:00Z</cp:lastPrinted>
  <dcterms:created xsi:type="dcterms:W3CDTF">2024-09-25T10:06:00Z</dcterms:created>
  <dcterms:modified xsi:type="dcterms:W3CDTF">2024-09-25T10:06:00Z</dcterms:modified>
</cp:coreProperties>
</file>